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ook w:val="00A0"/>
      </w:tblPr>
      <w:tblGrid>
        <w:gridCol w:w="4785"/>
        <w:gridCol w:w="4786"/>
      </w:tblGrid>
      <w:tr w:rsidR="00DB5F63" w:rsidRPr="00205702">
        <w:tc>
          <w:tcPr>
            <w:tcW w:w="4785" w:type="dxa"/>
          </w:tcPr>
          <w:p w:rsidR="00DB5F63" w:rsidRPr="00205702" w:rsidRDefault="00DB5F63" w:rsidP="00205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702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DB5F63" w:rsidRPr="00205702" w:rsidRDefault="00DB5F63" w:rsidP="00205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702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  <w:p w:rsidR="00DB5F63" w:rsidRPr="00205702" w:rsidRDefault="00DB5F63" w:rsidP="00205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702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О.В. Столярова</w:t>
            </w:r>
          </w:p>
          <w:p w:rsidR="00DB5F63" w:rsidRPr="00205702" w:rsidRDefault="00DB5F63" w:rsidP="00205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5702">
              <w:rPr>
                <w:rFonts w:ascii="Times New Roman" w:hAnsi="Times New Roman" w:cs="Times New Roman"/>
                <w:sz w:val="28"/>
                <w:szCs w:val="28"/>
              </w:rPr>
              <w:t>«___»_________2016</w:t>
            </w:r>
          </w:p>
        </w:tc>
        <w:tc>
          <w:tcPr>
            <w:tcW w:w="4786" w:type="dxa"/>
          </w:tcPr>
          <w:p w:rsidR="00DB5F63" w:rsidRPr="00205702" w:rsidRDefault="00DB5F63" w:rsidP="00205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702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DB5F63" w:rsidRPr="00205702" w:rsidRDefault="00DB5F63" w:rsidP="00205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70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DB5F63" w:rsidRPr="00205702" w:rsidRDefault="00DB5F63" w:rsidP="00205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702">
              <w:rPr>
                <w:rFonts w:ascii="Times New Roman" w:hAnsi="Times New Roman" w:cs="Times New Roman"/>
                <w:sz w:val="28"/>
                <w:szCs w:val="28"/>
              </w:rPr>
              <w:t>МБДОУ «Детский сад «Р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одничок</w:t>
            </w:r>
            <w:r w:rsidRPr="002057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B5F63" w:rsidRPr="00205702" w:rsidRDefault="00DB5F63" w:rsidP="00205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702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О.А. Черепкова</w:t>
            </w:r>
          </w:p>
          <w:p w:rsidR="00DB5F63" w:rsidRPr="00205702" w:rsidRDefault="00DB5F63" w:rsidP="00205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_______________№_____</w:t>
            </w:r>
          </w:p>
        </w:tc>
      </w:tr>
    </w:tbl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Декларация</w:t>
      </w: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конфликте интересов</w:t>
      </w: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Pr="003C3E26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</w:t>
      </w:r>
      <w:r w:rsidRPr="003C3E26">
        <w:rPr>
          <w:rFonts w:ascii="Times New Roman" w:hAnsi="Times New Roman" w:cs="Times New Roman"/>
          <w:sz w:val="28"/>
          <w:szCs w:val="28"/>
        </w:rPr>
        <w:t>Рефтинский</w:t>
      </w: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F63" w:rsidRPr="003C3E26" w:rsidRDefault="00DB5F63" w:rsidP="003C3E26">
      <w:pPr>
        <w:pStyle w:val="NormalWeb"/>
        <w:shd w:val="clear" w:color="auto" w:fill="FFFFFF"/>
        <w:jc w:val="both"/>
        <w:rPr>
          <w:color w:val="000000"/>
          <w:sz w:val="28"/>
          <w:szCs w:val="28"/>
        </w:rPr>
      </w:pPr>
      <w:r w:rsidRPr="003C3E26">
        <w:rPr>
          <w:color w:val="000000"/>
          <w:sz w:val="28"/>
          <w:szCs w:val="28"/>
        </w:rPr>
        <w:t>Настоящая Декларация содержит три раздела. Первый и второй разделы заполняются работником. Третий раздел заполняется его непосредственным начальником. Работник обязан раскрыть информацию о каждом реальном или потенциальном конфликте интересов. Эта информация подлежит последующей всесторонней проверке начальником в установленном порядке.</w:t>
      </w:r>
    </w:p>
    <w:p w:rsidR="00DB5F63" w:rsidRDefault="00DB5F63" w:rsidP="003C3E26">
      <w:pPr>
        <w:pStyle w:val="NormalWeb"/>
        <w:shd w:val="clear" w:color="auto" w:fill="FFFFFF"/>
        <w:jc w:val="both"/>
        <w:rPr>
          <w:color w:val="000000"/>
          <w:sz w:val="28"/>
          <w:szCs w:val="28"/>
        </w:rPr>
      </w:pPr>
      <w:r w:rsidRPr="003C3E26">
        <w:rPr>
          <w:color w:val="000000"/>
          <w:sz w:val="28"/>
          <w:szCs w:val="28"/>
        </w:rPr>
        <w:t>Настоящий документ носит строго конфиденциальный характер (по заполнению) и предназначен исключительно для внутреннего пользования организации. Содержание настоящего документа не подлежит раскрытию каким-либо третьим сторонам и не может быть использовано ими в каких-либо целях. Срок хранения данного документа составляет один год. Уничтожение документа происходит в соответствии с процедурой, установленной в организации.</w:t>
      </w:r>
    </w:p>
    <w:p w:rsidR="00DB5F63" w:rsidRDefault="00DB5F63" w:rsidP="003C3E26">
      <w:pPr>
        <w:pStyle w:val="NormalWeb"/>
        <w:shd w:val="clear" w:color="auto" w:fill="FFFFFF"/>
        <w:jc w:val="both"/>
        <w:rPr>
          <w:color w:val="000000"/>
          <w:sz w:val="28"/>
          <w:szCs w:val="28"/>
        </w:rPr>
      </w:pPr>
    </w:p>
    <w:p w:rsidR="00DB5F63" w:rsidRDefault="00DB5F63" w:rsidP="003C3E26">
      <w:pPr>
        <w:pStyle w:val="NormalWeb"/>
        <w:shd w:val="clear" w:color="auto" w:fill="FFFFFF"/>
        <w:jc w:val="both"/>
        <w:rPr>
          <w:color w:val="000000"/>
          <w:sz w:val="28"/>
          <w:szCs w:val="28"/>
        </w:rPr>
      </w:pPr>
    </w:p>
    <w:p w:rsidR="00DB5F63" w:rsidRPr="003C3E26" w:rsidRDefault="00DB5F63" w:rsidP="003C3E26">
      <w:pPr>
        <w:pStyle w:val="NormalWeb"/>
        <w:shd w:val="clear" w:color="auto" w:fill="FFFFFF"/>
        <w:jc w:val="both"/>
        <w:rPr>
          <w:color w:val="000000"/>
          <w:sz w:val="28"/>
          <w:szCs w:val="28"/>
        </w:rPr>
      </w:pPr>
    </w:p>
    <w:p w:rsidR="00DB5F63" w:rsidRDefault="00DB5F63" w:rsidP="003C3E26">
      <w:pPr>
        <w:pStyle w:val="ConsPlusNonformat"/>
        <w:jc w:val="center"/>
        <w:rPr>
          <w:rFonts w:ascii="Times New Roman" w:hAnsi="Times New Roman" w:cs="Times New Roman"/>
          <w:kern w:val="36"/>
          <w:sz w:val="28"/>
          <w:szCs w:val="28"/>
        </w:rPr>
      </w:pPr>
      <w:bookmarkStart w:id="0" w:name="sub_4999"/>
      <w:r w:rsidRPr="003C3E26">
        <w:rPr>
          <w:rFonts w:ascii="Times New Roman" w:hAnsi="Times New Roman" w:cs="Times New Roman"/>
          <w:kern w:val="36"/>
          <w:sz w:val="28"/>
          <w:szCs w:val="28"/>
        </w:rPr>
        <w:t>Заявление</w:t>
      </w:r>
      <w:bookmarkEnd w:id="0"/>
    </w:p>
    <w:p w:rsidR="00DB5F63" w:rsidRPr="003F2518" w:rsidRDefault="00DB5F63" w:rsidP="003C3E26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3F251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DB5F63" w:rsidRPr="003C3E26" w:rsidRDefault="00DB5F63" w:rsidP="003C3E2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3F2518">
        <w:rPr>
          <w:rFonts w:ascii="Times New Roman" w:hAnsi="Times New Roman" w:cs="Times New Roman"/>
          <w:sz w:val="28"/>
          <w:szCs w:val="28"/>
        </w:rPr>
        <w:t>(</w:t>
      </w:r>
      <w:r w:rsidRPr="003C3E26">
        <w:rPr>
          <w:rFonts w:ascii="Times New Roman" w:hAnsi="Times New Roman" w:cs="Times New Roman"/>
          <w:sz w:val="22"/>
          <w:szCs w:val="22"/>
        </w:rPr>
        <w:t>ФИО и должностьнепосредствен</w:t>
      </w:r>
      <w:r>
        <w:rPr>
          <w:rFonts w:ascii="Times New Roman" w:hAnsi="Times New Roman" w:cs="Times New Roman"/>
          <w:sz w:val="22"/>
          <w:szCs w:val="22"/>
        </w:rPr>
        <w:t xml:space="preserve">ного </w:t>
      </w:r>
      <w:r w:rsidRPr="003C3E26">
        <w:rPr>
          <w:rFonts w:ascii="Times New Roman" w:hAnsi="Times New Roman" w:cs="Times New Roman"/>
          <w:sz w:val="22"/>
          <w:szCs w:val="22"/>
        </w:rPr>
        <w:t>начальника)</w:t>
      </w:r>
    </w:p>
    <w:p w:rsidR="00DB5F63" w:rsidRPr="003C3E26" w:rsidRDefault="00DB5F63" w:rsidP="003C3E26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DB5F63" w:rsidRPr="003F2518" w:rsidRDefault="00DB5F63" w:rsidP="003C3E26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3F251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DB5F63" w:rsidRPr="003C3E26" w:rsidRDefault="00DB5F63" w:rsidP="003C3E2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3F2518">
        <w:rPr>
          <w:rFonts w:ascii="Times New Roman" w:hAnsi="Times New Roman" w:cs="Times New Roman"/>
          <w:sz w:val="28"/>
          <w:szCs w:val="28"/>
        </w:rPr>
        <w:t xml:space="preserve">______________________________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C3E26">
        <w:rPr>
          <w:rFonts w:ascii="Times New Roman" w:hAnsi="Times New Roman" w:cs="Times New Roman"/>
          <w:sz w:val="22"/>
          <w:szCs w:val="22"/>
        </w:rPr>
        <w:t>ФИО работника, заполнившегодекларацию, должность)</w:t>
      </w: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121"/>
      <w:bookmarkEnd w:id="1"/>
    </w:p>
    <w:p w:rsidR="00DB5F63" w:rsidRPr="003F2518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Декларация</w:t>
      </w:r>
    </w:p>
    <w:p w:rsidR="00DB5F63" w:rsidRPr="003C3E26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о конфликте интересов</w:t>
      </w:r>
    </w:p>
    <w:p w:rsidR="00DB5F63" w:rsidRPr="003C3E26" w:rsidRDefault="00DB5F63" w:rsidP="003C3E2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C3E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Перед заполнением настоящей декларации я ознакомился с Кодексом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профессиональной </w:t>
      </w:r>
      <w:r w:rsidRPr="003C3E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этики работников МБДОУ «Детский сад «Р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одничок</w:t>
      </w:r>
      <w:r w:rsidRPr="003C3E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» и Антикоррупционной политикой, Положением о конфликте интересов и Правилами </w:t>
      </w:r>
      <w:r w:rsidRPr="003C3E26">
        <w:rPr>
          <w:rFonts w:ascii="Times New Roman" w:hAnsi="Times New Roman" w:cs="Times New Roman"/>
          <w:sz w:val="28"/>
          <w:szCs w:val="28"/>
        </w:rPr>
        <w:t>обмена деловыми  подарками и знаками делового гостеприимства работников Муниципального бюджетного дошкольного образовательного учреждения «Детский сад «Р</w:t>
      </w:r>
      <w:r>
        <w:rPr>
          <w:rFonts w:ascii="Times New Roman" w:hAnsi="Times New Roman" w:cs="Times New Roman"/>
          <w:sz w:val="28"/>
          <w:szCs w:val="28"/>
        </w:rPr>
        <w:t>одничок</w:t>
      </w:r>
      <w:r w:rsidRPr="003C3E26">
        <w:rPr>
          <w:rFonts w:ascii="Times New Roman" w:hAnsi="Times New Roman" w:cs="Times New Roman"/>
          <w:sz w:val="28"/>
          <w:szCs w:val="28"/>
        </w:rPr>
        <w:t>» городского округа Рефтинский</w:t>
      </w:r>
    </w:p>
    <w:p w:rsidR="00DB5F63" w:rsidRDefault="00DB5F63" w:rsidP="003C3E2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3E2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</w:t>
      </w:r>
      <w:r w:rsidRPr="003C3E2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(подпись работника)</w:t>
      </w:r>
    </w:p>
    <w:p w:rsidR="00DB5F63" w:rsidRPr="003C3E26" w:rsidRDefault="00DB5F63" w:rsidP="003C3E26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Verdana"/>
          <w:color w:val="000000"/>
          <w:sz w:val="16"/>
          <w:szCs w:val="16"/>
          <w:lang w:eastAsia="ru-RU"/>
        </w:rPr>
      </w:pPr>
    </w:p>
    <w:p w:rsidR="00DB5F63" w:rsidRPr="003C3E26" w:rsidRDefault="00DB5F63" w:rsidP="003C3E2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C3E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Необходимо внимательно ознакомиться с приведенными ниже вопросами и ответить "да" или "нет" на каждый из вопросов. Ответ "да"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"да" в месте, отведенном в конце первого раздела формы. При заполнении Декларации необходимо учесть, что все поставленные вопросы распространяются не только на Вас, но и на Ваших супруга(у)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DB5F63" w:rsidRPr="003C3E26" w:rsidRDefault="00DB5F63" w:rsidP="003C3E2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2" w:name="sub_4001"/>
      <w:r w:rsidRPr="003C3E26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Раздел 1</w:t>
      </w:r>
      <w:bookmarkEnd w:id="2"/>
    </w:p>
    <w:p w:rsidR="00DB5F63" w:rsidRPr="003C3E26" w:rsidRDefault="00DB5F63" w:rsidP="003C3E2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bookmarkStart w:id="3" w:name="sub_41"/>
      <w:r w:rsidRPr="003C3E26">
        <w:rPr>
          <w:rFonts w:ascii="Times New Roman" w:hAnsi="Times New Roman" w:cs="Times New Roman"/>
          <w:kern w:val="36"/>
          <w:sz w:val="28"/>
          <w:szCs w:val="28"/>
          <w:lang w:eastAsia="ru-RU"/>
        </w:rPr>
        <w:t>Внешние интересы или активы</w:t>
      </w:r>
      <w:bookmarkEnd w:id="3"/>
    </w:p>
    <w:p w:rsidR="00DB5F63" w:rsidRPr="003C3E26" w:rsidRDefault="00DB5F63" w:rsidP="003C3E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4" w:name="sub_411"/>
      <w:r w:rsidRPr="003C3E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</w:r>
      <w:bookmarkEnd w:id="4"/>
    </w:p>
    <w:p w:rsidR="00DB5F63" w:rsidRPr="003C3E26" w:rsidRDefault="00DB5F63" w:rsidP="003C3E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5" w:name="sub_4111"/>
      <w:r w:rsidRPr="003C3E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1.1. В активах организации?</w:t>
      </w:r>
      <w:bookmarkEnd w:id="5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</w:p>
    <w:p w:rsidR="00DB5F63" w:rsidRPr="003C3E26" w:rsidRDefault="00DB5F63" w:rsidP="003C3E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6" w:name="sub_4112"/>
      <w:r w:rsidRPr="003C3E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1.2. В другой компании, находящейся в деловых отношениях с организацией (контрагенте, подрядчике, консультанте, клиенте и т.п.)?</w:t>
      </w:r>
      <w:bookmarkEnd w:id="6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</w:t>
      </w:r>
    </w:p>
    <w:p w:rsidR="00DB5F63" w:rsidRPr="003C3E26" w:rsidRDefault="00DB5F63" w:rsidP="003C3E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7" w:name="sub_4113"/>
      <w:r w:rsidRPr="003C3E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1.3. 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</w:t>
      </w:r>
      <w:bookmarkEnd w:id="7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</w:t>
      </w:r>
    </w:p>
    <w:p w:rsidR="00DB5F63" w:rsidRPr="003C3E26" w:rsidRDefault="00DB5F63" w:rsidP="003C3E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8" w:name="sub_4114"/>
      <w:r w:rsidRPr="003C3E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1.4. В деятельности компании-конкуренте или физическом лице-конкуренте организации?</w:t>
      </w:r>
      <w:bookmarkEnd w:id="8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</w:t>
      </w:r>
    </w:p>
    <w:p w:rsidR="00DB5F63" w:rsidRPr="003C3E26" w:rsidRDefault="00DB5F63" w:rsidP="003C3E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9" w:name="sub_4115"/>
      <w:r w:rsidRPr="003C3E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1.5. В компании или организации, выступающей стороной в судебном или арбитражном разбирательстве с организацией?</w:t>
      </w:r>
      <w:bookmarkEnd w:id="9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</w:t>
      </w:r>
    </w:p>
    <w:p w:rsidR="00DB5F63" w:rsidRPr="003C3E26" w:rsidRDefault="00DB5F63" w:rsidP="003C3E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10" w:name="sub_412"/>
      <w:r w:rsidRPr="003C3E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Если ответ на один из вопросов является "ДА", то имеется ли на это у Вас на это письменное разрешение от соответствующего органа организации, уполномоченного разрешать конфликты интересов, или менеджера, которому были делегированы соответствующие полномочия?</w:t>
      </w:r>
      <w:bookmarkEnd w:id="10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</w:p>
    <w:p w:rsidR="00DB5F63" w:rsidRPr="003C3E26" w:rsidRDefault="00DB5F63" w:rsidP="003C3E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11" w:name="sub_413"/>
      <w:r w:rsidRPr="003C3E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 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  <w:bookmarkEnd w:id="11"/>
    </w:p>
    <w:p w:rsidR="00DB5F63" w:rsidRPr="003C3E26" w:rsidRDefault="00DB5F63" w:rsidP="003C3E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12" w:name="sub_4136"/>
      <w:r w:rsidRPr="003C3E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3.6. В компании, находящейся в деловых отношениях с организацией?</w:t>
      </w:r>
      <w:bookmarkEnd w:id="12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</w:t>
      </w:r>
    </w:p>
    <w:p w:rsidR="00DB5F63" w:rsidRPr="003C3E26" w:rsidRDefault="00DB5F63" w:rsidP="003C3E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13" w:name="sub_4137"/>
      <w:r w:rsidRPr="003C3E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3.7. В компании, которая ищет возможность построить деловые отношения с организации, или ведет с ней переговоры?</w:t>
      </w:r>
      <w:bookmarkEnd w:id="13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</w:t>
      </w:r>
    </w:p>
    <w:p w:rsidR="00DB5F63" w:rsidRPr="003C3E26" w:rsidRDefault="00DB5F63" w:rsidP="003C3E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14" w:name="sub_4138"/>
      <w:r w:rsidRPr="003C3E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3.8. В компании-конкуренте организации?</w:t>
      </w:r>
      <w:bookmarkEnd w:id="14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</w:t>
      </w:r>
    </w:p>
    <w:p w:rsidR="00DB5F63" w:rsidRPr="003C3E26" w:rsidRDefault="00DB5F63" w:rsidP="003C3E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15" w:name="sub_4139"/>
      <w:r w:rsidRPr="003C3E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3.9. В компании, выступающей или предполагающей выступить стороной в судебном или арбитражном разбирательстве с организацией?</w:t>
      </w:r>
      <w:bookmarkEnd w:id="15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</w:t>
      </w:r>
    </w:p>
    <w:p w:rsidR="00DB5F63" w:rsidRPr="003C3E26" w:rsidRDefault="00DB5F63" w:rsidP="003C3E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16" w:name="sub_414"/>
      <w:r w:rsidRPr="003C3E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 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приобретением или отчуждением каких-либо активов (имущества) или возможностями развития бизнеса или бизнес проектами?</w:t>
      </w:r>
      <w:bookmarkEnd w:id="16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DB5F63" w:rsidRPr="00CF3753" w:rsidRDefault="00DB5F63" w:rsidP="00B35CFE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bookmarkStart w:id="17" w:name="sub_42"/>
      <w:r w:rsidRPr="00CF3753">
        <w:rPr>
          <w:rFonts w:ascii="Times New Roman" w:hAnsi="Times New Roman" w:cs="Times New Roman"/>
          <w:kern w:val="36"/>
          <w:sz w:val="28"/>
          <w:szCs w:val="28"/>
          <w:lang w:eastAsia="ru-RU"/>
        </w:rPr>
        <w:t>Личные интересы и честное ведение бизнеса</w:t>
      </w:r>
      <w:bookmarkEnd w:id="17"/>
    </w:p>
    <w:p w:rsidR="00DB5F63" w:rsidRPr="003C3E26" w:rsidRDefault="00DB5F63" w:rsidP="00B35C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8" w:name="sub_425"/>
      <w:r w:rsidRPr="003C3E26">
        <w:rPr>
          <w:rFonts w:ascii="Times New Roman" w:hAnsi="Times New Roman" w:cs="Times New Roman"/>
          <w:sz w:val="28"/>
          <w:szCs w:val="28"/>
          <w:lang w:eastAsia="ru-RU"/>
        </w:rPr>
        <w:t>5. Участвовали ли Вы в какой либо сделке от лица организации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  <w:bookmarkEnd w:id="18"/>
      <w:r>
        <w:rPr>
          <w:rFonts w:ascii="Times New Roman" w:hAnsi="Times New Roman" w:cs="Times New Roman"/>
          <w:sz w:val="28"/>
          <w:szCs w:val="28"/>
          <w:lang w:eastAsia="ru-RU"/>
        </w:rPr>
        <w:t>_______</w:t>
      </w:r>
    </w:p>
    <w:p w:rsidR="00DB5F63" w:rsidRPr="003C3E26" w:rsidRDefault="00DB5F63" w:rsidP="00B35C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9" w:name="sub_426"/>
      <w:r w:rsidRPr="003C3E26">
        <w:rPr>
          <w:rFonts w:ascii="Times New Roman" w:hAnsi="Times New Roman" w:cs="Times New Roman"/>
          <w:sz w:val="28"/>
          <w:szCs w:val="28"/>
          <w:lang w:eastAsia="ru-RU"/>
        </w:rPr>
        <w:t>6. 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заключении сделки с организацией?</w:t>
      </w:r>
      <w:bookmarkEnd w:id="19"/>
      <w:r>
        <w:rPr>
          <w:rFonts w:ascii="Times New Roman" w:hAnsi="Times New Roman" w:cs="Times New Roman"/>
          <w:sz w:val="28"/>
          <w:szCs w:val="28"/>
          <w:lang w:eastAsia="ru-RU"/>
        </w:rPr>
        <w:t>______</w:t>
      </w:r>
    </w:p>
    <w:p w:rsidR="00DB5F63" w:rsidRPr="003C3E26" w:rsidRDefault="00DB5F63" w:rsidP="00B35C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0" w:name="sub_427"/>
      <w:r w:rsidRPr="003C3E26">
        <w:rPr>
          <w:rFonts w:ascii="Times New Roman" w:hAnsi="Times New Roman" w:cs="Times New Roman"/>
          <w:sz w:val="28"/>
          <w:szCs w:val="28"/>
          <w:lang w:eastAsia="ru-RU"/>
        </w:rPr>
        <w:t>7. 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</w:r>
      <w:bookmarkEnd w:id="20"/>
      <w:r>
        <w:rPr>
          <w:rFonts w:ascii="Times New Roman" w:hAnsi="Times New Roman" w:cs="Times New Roman"/>
          <w:sz w:val="28"/>
          <w:szCs w:val="28"/>
          <w:lang w:eastAsia="ru-RU"/>
        </w:rPr>
        <w:t>____________</w:t>
      </w:r>
    </w:p>
    <w:p w:rsidR="00DB5F63" w:rsidRPr="003C3E26" w:rsidRDefault="00DB5F63" w:rsidP="00B35CFE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bookmarkStart w:id="21" w:name="sub_43"/>
      <w:r w:rsidRPr="003C3E26">
        <w:rPr>
          <w:rFonts w:ascii="Times New Roman" w:hAnsi="Times New Roman" w:cs="Times New Roman"/>
          <w:kern w:val="36"/>
          <w:sz w:val="28"/>
          <w:szCs w:val="28"/>
          <w:lang w:eastAsia="ru-RU"/>
        </w:rPr>
        <w:t>Взаимоотношения с государственными служащими</w:t>
      </w:r>
      <w:bookmarkEnd w:id="21"/>
    </w:p>
    <w:p w:rsidR="00DB5F63" w:rsidRPr="003C3E26" w:rsidRDefault="00DB5F63" w:rsidP="00B35C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2" w:name="sub_438"/>
      <w:r w:rsidRPr="003C3E26">
        <w:rPr>
          <w:rFonts w:ascii="Times New Roman" w:hAnsi="Times New Roman" w:cs="Times New Roman"/>
          <w:sz w:val="28"/>
          <w:szCs w:val="28"/>
          <w:lang w:eastAsia="ru-RU"/>
        </w:rPr>
        <w:t>8. 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</w:t>
      </w:r>
      <w:bookmarkEnd w:id="22"/>
      <w:r>
        <w:rPr>
          <w:rFonts w:ascii="Times New Roman" w:hAnsi="Times New Roman" w:cs="Times New Roman"/>
          <w:sz w:val="28"/>
          <w:szCs w:val="28"/>
          <w:lang w:eastAsia="ru-RU"/>
        </w:rPr>
        <w:t>____________________</w:t>
      </w:r>
    </w:p>
    <w:p w:rsidR="00DB5F63" w:rsidRPr="003C3E26" w:rsidRDefault="00DB5F63" w:rsidP="00B35CFE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bookmarkStart w:id="23" w:name="sub_44"/>
      <w:r w:rsidRPr="003C3E26">
        <w:rPr>
          <w:rFonts w:ascii="Times New Roman" w:hAnsi="Times New Roman" w:cs="Times New Roman"/>
          <w:kern w:val="36"/>
          <w:sz w:val="28"/>
          <w:szCs w:val="28"/>
          <w:lang w:eastAsia="ru-RU"/>
        </w:rPr>
        <w:t>Инсайдерская информация</w:t>
      </w:r>
      <w:bookmarkEnd w:id="23"/>
    </w:p>
    <w:p w:rsidR="00DB5F63" w:rsidRPr="003C3E26" w:rsidRDefault="00DB5F63" w:rsidP="00B35C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3E26">
        <w:rPr>
          <w:rFonts w:ascii="Times New Roman" w:hAnsi="Times New Roman" w:cs="Times New Roman"/>
          <w:sz w:val="28"/>
          <w:szCs w:val="28"/>
          <w:lang w:eastAsia="ru-RU"/>
        </w:rPr>
        <w:t>(Инсайдерская информация — (англ. Insiderinformation) — существенная публично не раскрытая служебная информация компании, которая в случае её раскрытия способна повлиять на рыночную стоимость ценных бумаг компании. Сюда можно отнести: информацию о готовящейся смене руководства и новой стратегии, о подготовке к выпуску нового продукта и к внедрению новой технологии, об успешных переговорах о слиянии компаний или идущей скупке контрольного пакета акций; материалы финансовой отчётности, прогнозы, свидетельствующие о трудностях компании; информация о тендерном предложении (на торгах) до его раскрытия публике список аффилированых лиц и т. д.)</w:t>
      </w:r>
    </w:p>
    <w:p w:rsidR="00DB5F63" w:rsidRPr="003C3E26" w:rsidRDefault="00DB5F63" w:rsidP="00B35C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4" w:name="sub_449"/>
      <w:r w:rsidRPr="003C3E26">
        <w:rPr>
          <w:rFonts w:ascii="Times New Roman" w:hAnsi="Times New Roman" w:cs="Times New Roman"/>
          <w:sz w:val="28"/>
          <w:szCs w:val="28"/>
          <w:lang w:eastAsia="ru-RU"/>
        </w:rPr>
        <w:t>9. Раскрывали ли Вы третьим лицам какую-либо информацию об организации: (1) которая могла бы оказать существенное влияние на стоимость ее ценных бумаг на фондовых биржах в случае, если такая информация стала бы широко известна; (2) с целью покупки или продажи третьими лицами ценных бумаг организации на фондовых биржах к Вашей личной выгоде или выгоде третьих лиц?</w:t>
      </w:r>
      <w:bookmarkEnd w:id="24"/>
      <w:r>
        <w:rPr>
          <w:rFonts w:ascii="Times New Roman" w:hAnsi="Times New Roman" w:cs="Times New Roman"/>
          <w:sz w:val="28"/>
          <w:szCs w:val="28"/>
          <w:lang w:eastAsia="ru-RU"/>
        </w:rPr>
        <w:t>__________________</w:t>
      </w:r>
    </w:p>
    <w:p w:rsidR="00DB5F63" w:rsidRPr="003C3E26" w:rsidRDefault="00DB5F63" w:rsidP="00B35C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5" w:name="sub_4410"/>
      <w:r w:rsidRPr="003C3E26">
        <w:rPr>
          <w:rFonts w:ascii="Times New Roman" w:hAnsi="Times New Roman" w:cs="Times New Roman"/>
          <w:sz w:val="28"/>
          <w:szCs w:val="28"/>
          <w:lang w:eastAsia="ru-RU"/>
        </w:rPr>
        <w:t>10. 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во время исполнении своих обязанностей?</w:t>
      </w:r>
      <w:bookmarkEnd w:id="25"/>
      <w:r>
        <w:rPr>
          <w:rFonts w:ascii="Times New Roman" w:hAnsi="Times New Roman" w:cs="Times New Roman"/>
          <w:sz w:val="28"/>
          <w:szCs w:val="28"/>
          <w:lang w:eastAsia="ru-RU"/>
        </w:rPr>
        <w:t>_____________________</w:t>
      </w:r>
    </w:p>
    <w:p w:rsidR="00DB5F63" w:rsidRPr="003C3E26" w:rsidRDefault="00DB5F63" w:rsidP="00B35C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6" w:name="sub_4411"/>
      <w:r w:rsidRPr="003C3E26">
        <w:rPr>
          <w:rFonts w:ascii="Times New Roman" w:hAnsi="Times New Roman" w:cs="Times New Roman"/>
          <w:sz w:val="28"/>
          <w:szCs w:val="28"/>
          <w:lang w:eastAsia="ru-RU"/>
        </w:rPr>
        <w:t>11. 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</w:t>
      </w:r>
      <w:bookmarkEnd w:id="26"/>
      <w:r>
        <w:rPr>
          <w:rFonts w:ascii="Times New Roman" w:hAnsi="Times New Roman" w:cs="Times New Roman"/>
          <w:sz w:val="28"/>
          <w:szCs w:val="28"/>
          <w:lang w:eastAsia="ru-RU"/>
        </w:rPr>
        <w:t>________________</w:t>
      </w:r>
    </w:p>
    <w:p w:rsidR="00DB5F63" w:rsidRPr="003C3E26" w:rsidRDefault="00DB5F63" w:rsidP="00B35CFE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bookmarkStart w:id="27" w:name="sub_45"/>
      <w:r w:rsidRPr="003C3E26">
        <w:rPr>
          <w:rFonts w:ascii="Times New Roman" w:hAnsi="Times New Roman" w:cs="Times New Roman"/>
          <w:kern w:val="36"/>
          <w:sz w:val="28"/>
          <w:szCs w:val="28"/>
          <w:lang w:eastAsia="ru-RU"/>
        </w:rPr>
        <w:t>Ресурсы организации</w:t>
      </w:r>
      <w:bookmarkEnd w:id="27"/>
    </w:p>
    <w:p w:rsidR="00DB5F63" w:rsidRPr="003C3E26" w:rsidRDefault="00DB5F63" w:rsidP="00B35C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8" w:name="sub_4512"/>
      <w:r w:rsidRPr="003C3E26">
        <w:rPr>
          <w:rFonts w:ascii="Times New Roman" w:hAnsi="Times New Roman" w:cs="Times New Roman"/>
          <w:sz w:val="28"/>
          <w:szCs w:val="28"/>
          <w:lang w:eastAsia="ru-RU"/>
        </w:rPr>
        <w:t>12. 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</w:t>
      </w:r>
      <w:bookmarkEnd w:id="28"/>
      <w:r>
        <w:rPr>
          <w:rFonts w:ascii="Times New Roman" w:hAnsi="Times New Roman" w:cs="Times New Roman"/>
          <w:sz w:val="28"/>
          <w:szCs w:val="28"/>
          <w:lang w:eastAsia="ru-RU"/>
        </w:rPr>
        <w:t>_____________</w:t>
      </w:r>
    </w:p>
    <w:p w:rsidR="00DB5F63" w:rsidRPr="003C3E26" w:rsidRDefault="00DB5F63" w:rsidP="00B35C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9" w:name="sub_4513"/>
      <w:r w:rsidRPr="003C3E26">
        <w:rPr>
          <w:rFonts w:ascii="Times New Roman" w:hAnsi="Times New Roman" w:cs="Times New Roman"/>
          <w:sz w:val="28"/>
          <w:szCs w:val="28"/>
          <w:lang w:eastAsia="ru-RU"/>
        </w:rPr>
        <w:t>13. 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организации?</w:t>
      </w:r>
      <w:bookmarkEnd w:id="29"/>
      <w:r>
        <w:rPr>
          <w:rFonts w:ascii="Times New Roman" w:hAnsi="Times New Roman" w:cs="Times New Roman"/>
          <w:sz w:val="28"/>
          <w:szCs w:val="28"/>
          <w:lang w:eastAsia="ru-RU"/>
        </w:rPr>
        <w:t>____________</w:t>
      </w:r>
    </w:p>
    <w:p w:rsidR="00DB5F63" w:rsidRPr="003C3E26" w:rsidRDefault="00DB5F63" w:rsidP="00B35CFE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bookmarkStart w:id="30" w:name="sub_46"/>
      <w:r w:rsidRPr="003C3E26">
        <w:rPr>
          <w:rFonts w:ascii="Times New Roman" w:hAnsi="Times New Roman" w:cs="Times New Roman"/>
          <w:kern w:val="36"/>
          <w:sz w:val="28"/>
          <w:szCs w:val="28"/>
          <w:lang w:eastAsia="ru-RU"/>
        </w:rPr>
        <w:t>Равные права работников</w:t>
      </w:r>
      <w:bookmarkEnd w:id="30"/>
    </w:p>
    <w:p w:rsidR="00DB5F63" w:rsidRPr="003C3E26" w:rsidRDefault="00DB5F63" w:rsidP="00B35C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31" w:name="sub_4614"/>
      <w:r w:rsidRPr="003C3E26">
        <w:rPr>
          <w:rFonts w:ascii="Times New Roman" w:hAnsi="Times New Roman" w:cs="Times New Roman"/>
          <w:sz w:val="28"/>
          <w:szCs w:val="28"/>
          <w:lang w:eastAsia="ru-RU"/>
        </w:rPr>
        <w:t>14. Работают ли члены Вашей семьи или близкие родственники в организации, в том числе под Вашим прямым руководством?</w:t>
      </w:r>
      <w:bookmarkEnd w:id="31"/>
      <w:r>
        <w:rPr>
          <w:rFonts w:ascii="Times New Roman" w:hAnsi="Times New Roman" w:cs="Times New Roman"/>
          <w:sz w:val="28"/>
          <w:szCs w:val="28"/>
          <w:lang w:eastAsia="ru-RU"/>
        </w:rPr>
        <w:t>___________</w:t>
      </w:r>
    </w:p>
    <w:p w:rsidR="00DB5F63" w:rsidRPr="003C3E26" w:rsidRDefault="00DB5F63" w:rsidP="00B35C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32" w:name="sub_4615"/>
      <w:r w:rsidRPr="003C3E26">
        <w:rPr>
          <w:rFonts w:ascii="Times New Roman" w:hAnsi="Times New Roman" w:cs="Times New Roman"/>
          <w:sz w:val="28"/>
          <w:szCs w:val="28"/>
          <w:lang w:eastAsia="ru-RU"/>
        </w:rPr>
        <w:t>15. 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</w:t>
      </w:r>
      <w:bookmarkEnd w:id="32"/>
      <w:r>
        <w:rPr>
          <w:rFonts w:ascii="Times New Roman" w:hAnsi="Times New Roman" w:cs="Times New Roman"/>
          <w:sz w:val="28"/>
          <w:szCs w:val="28"/>
          <w:lang w:eastAsia="ru-RU"/>
        </w:rPr>
        <w:t>_______________</w:t>
      </w:r>
    </w:p>
    <w:p w:rsidR="00DB5F63" w:rsidRPr="003C3E26" w:rsidRDefault="00DB5F63" w:rsidP="00B35C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33" w:name="sub_4616"/>
      <w:r w:rsidRPr="003C3E26">
        <w:rPr>
          <w:rFonts w:ascii="Times New Roman" w:hAnsi="Times New Roman" w:cs="Times New Roman"/>
          <w:sz w:val="28"/>
          <w:szCs w:val="28"/>
          <w:lang w:eastAsia="ru-RU"/>
        </w:rPr>
        <w:t>16. 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  <w:bookmarkEnd w:id="33"/>
      <w:r>
        <w:rPr>
          <w:rFonts w:ascii="Times New Roman" w:hAnsi="Times New Roman" w:cs="Times New Roman"/>
          <w:sz w:val="28"/>
          <w:szCs w:val="28"/>
          <w:lang w:eastAsia="ru-RU"/>
        </w:rPr>
        <w:t>________________</w:t>
      </w:r>
    </w:p>
    <w:p w:rsidR="00DB5F63" w:rsidRPr="003C3E26" w:rsidRDefault="00DB5F63" w:rsidP="00B35CFE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bookmarkStart w:id="34" w:name="sub_47"/>
      <w:r w:rsidRPr="003C3E26">
        <w:rPr>
          <w:rFonts w:ascii="Times New Roman" w:hAnsi="Times New Roman" w:cs="Times New Roman"/>
          <w:kern w:val="36"/>
          <w:sz w:val="28"/>
          <w:szCs w:val="28"/>
          <w:lang w:eastAsia="ru-RU"/>
        </w:rPr>
        <w:t>Подарки и деловое гостеприимство</w:t>
      </w:r>
      <w:bookmarkEnd w:id="34"/>
    </w:p>
    <w:p w:rsidR="00DB5F63" w:rsidRPr="003C3E26" w:rsidRDefault="00DB5F63" w:rsidP="00B35C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35" w:name="sub_4717"/>
      <w:r w:rsidRPr="003C3E26">
        <w:rPr>
          <w:rFonts w:ascii="Times New Roman" w:hAnsi="Times New Roman" w:cs="Times New Roman"/>
          <w:sz w:val="28"/>
          <w:szCs w:val="28"/>
          <w:lang w:eastAsia="ru-RU"/>
        </w:rPr>
        <w:t>17. Нарушали ли Вы требования Положения "Подарки и знаки делового гостеприимства"?</w:t>
      </w:r>
      <w:bookmarkEnd w:id="35"/>
      <w:r>
        <w:rPr>
          <w:rFonts w:ascii="Times New Roman" w:hAnsi="Times New Roman" w:cs="Times New Roman"/>
          <w:sz w:val="28"/>
          <w:szCs w:val="28"/>
          <w:lang w:eastAsia="ru-RU"/>
        </w:rPr>
        <w:t>__________________</w:t>
      </w:r>
    </w:p>
    <w:p w:rsidR="00DB5F63" w:rsidRPr="003C3E26" w:rsidRDefault="00DB5F63" w:rsidP="00B35CFE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bookmarkStart w:id="36" w:name="sub_48"/>
      <w:r w:rsidRPr="003C3E26">
        <w:rPr>
          <w:rFonts w:ascii="Times New Roman" w:hAnsi="Times New Roman" w:cs="Times New Roman"/>
          <w:kern w:val="36"/>
          <w:sz w:val="28"/>
          <w:szCs w:val="28"/>
          <w:lang w:eastAsia="ru-RU"/>
        </w:rPr>
        <w:t>Другие вопросы</w:t>
      </w:r>
      <w:bookmarkEnd w:id="36"/>
    </w:p>
    <w:p w:rsidR="00DB5F63" w:rsidRPr="003C3E26" w:rsidRDefault="00DB5F63" w:rsidP="00B35C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37" w:name="sub_4818"/>
      <w:r w:rsidRPr="003C3E26">
        <w:rPr>
          <w:rFonts w:ascii="Times New Roman" w:hAnsi="Times New Roman" w:cs="Times New Roman"/>
          <w:sz w:val="28"/>
          <w:szCs w:val="28"/>
          <w:lang w:eastAsia="ru-RU"/>
        </w:rPr>
        <w:t>18.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  <w:bookmarkEnd w:id="37"/>
      <w:r>
        <w:rPr>
          <w:rFonts w:ascii="Times New Roman" w:hAnsi="Times New Roman" w:cs="Times New Roman"/>
          <w:sz w:val="28"/>
          <w:szCs w:val="28"/>
          <w:lang w:eastAsia="ru-RU"/>
        </w:rPr>
        <w:t>_______________</w:t>
      </w:r>
    </w:p>
    <w:p w:rsidR="00DB5F63" w:rsidRPr="00CF3753" w:rsidRDefault="00DB5F63" w:rsidP="00CF37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753">
        <w:rPr>
          <w:rFonts w:ascii="Times New Roman" w:hAnsi="Times New Roman" w:cs="Times New Roman"/>
          <w:sz w:val="28"/>
          <w:szCs w:val="28"/>
          <w:lang w:eastAsia="ru-RU"/>
        </w:rPr>
        <w:t>Если Вы ответили "ДА" на любой из вышеуказанных вопросов, просьба изложить ниже подробную информацию для всестороннего рассмотрения и оценки обстоятельст</w:t>
      </w:r>
      <w:bookmarkStart w:id="38" w:name="sub_4002"/>
      <w:bookmarkEnd w:id="38"/>
      <w:r w:rsidRPr="00CF3753">
        <w:rPr>
          <w:rFonts w:ascii="Times New Roman" w:hAnsi="Times New Roman" w:cs="Times New Roman"/>
          <w:sz w:val="28"/>
          <w:szCs w:val="28"/>
          <w:lang w:eastAsia="ru-RU"/>
        </w:rPr>
        <w:t>в</w:t>
      </w:r>
    </w:p>
    <w:p w:rsidR="00DB5F63" w:rsidRPr="00CF3753" w:rsidRDefault="00DB5F63" w:rsidP="00CF37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DB5F63" w:rsidRPr="003C3E26" w:rsidRDefault="00DB5F63" w:rsidP="00B35CFE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3C3E26">
        <w:rPr>
          <w:rFonts w:ascii="Times New Roman" w:hAnsi="Times New Roman" w:cs="Times New Roman"/>
          <w:kern w:val="36"/>
          <w:sz w:val="28"/>
          <w:szCs w:val="28"/>
          <w:lang w:eastAsia="ru-RU"/>
        </w:rPr>
        <w:t>Раздел 2</w:t>
      </w:r>
    </w:p>
    <w:p w:rsidR="00DB5F63" w:rsidRPr="003C3E26" w:rsidRDefault="00DB5F63" w:rsidP="00B35CFE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bookmarkStart w:id="39" w:name="sub_49"/>
      <w:r w:rsidRPr="003C3E26">
        <w:rPr>
          <w:rFonts w:ascii="Times New Roman" w:hAnsi="Times New Roman" w:cs="Times New Roman"/>
          <w:kern w:val="36"/>
          <w:sz w:val="28"/>
          <w:szCs w:val="28"/>
          <w:lang w:eastAsia="ru-RU"/>
        </w:rPr>
        <w:t>Декларация о доходах</w:t>
      </w:r>
      <w:bookmarkEnd w:id="39"/>
    </w:p>
    <w:p w:rsidR="00DB5F63" w:rsidRPr="003C3E26" w:rsidRDefault="00DB5F63" w:rsidP="00B35C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40" w:name="sub_4919"/>
      <w:r w:rsidRPr="003C3E26">
        <w:rPr>
          <w:rFonts w:ascii="Times New Roman" w:hAnsi="Times New Roman" w:cs="Times New Roman"/>
          <w:sz w:val="28"/>
          <w:szCs w:val="28"/>
          <w:lang w:eastAsia="ru-RU"/>
        </w:rPr>
        <w:t>19. Какие доходы получили Вы и члены Вашей семьи по месту основной работы за отчетный период?</w:t>
      </w:r>
      <w:bookmarkEnd w:id="40"/>
    </w:p>
    <w:p w:rsidR="00DB5F63" w:rsidRPr="003C3E26" w:rsidRDefault="00DB5F63" w:rsidP="00B35C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41" w:name="sub_4920"/>
      <w:r w:rsidRPr="003C3E26">
        <w:rPr>
          <w:rFonts w:ascii="Times New Roman" w:hAnsi="Times New Roman" w:cs="Times New Roman"/>
          <w:sz w:val="28"/>
          <w:szCs w:val="28"/>
          <w:lang w:eastAsia="ru-RU"/>
        </w:rPr>
        <w:t>20. Какие доходы получили Вы и члены Вашей семьи не по месту основной работы за отчетный период?</w:t>
      </w:r>
      <w:bookmarkEnd w:id="41"/>
    </w:p>
    <w:p w:rsidR="00DB5F63" w:rsidRPr="00CF3753" w:rsidRDefault="00DB5F63" w:rsidP="00B35C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3753">
        <w:rPr>
          <w:rFonts w:ascii="Times New Roman" w:hAnsi="Times New Roman" w:cs="Times New Roman"/>
          <w:sz w:val="28"/>
          <w:szCs w:val="28"/>
          <w:lang w:eastAsia="ru-RU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:rsidR="00DB5F63" w:rsidRPr="003C3E26" w:rsidRDefault="00DB5F63" w:rsidP="003C3E26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Verdana"/>
          <w:color w:val="000000"/>
          <w:sz w:val="16"/>
          <w:szCs w:val="16"/>
          <w:lang w:eastAsia="ru-RU"/>
        </w:rPr>
      </w:pPr>
      <w:r w:rsidRPr="003C3E26">
        <w:rPr>
          <w:rFonts w:ascii="Verdana" w:hAnsi="Verdana" w:cs="Verdana"/>
          <w:color w:val="000000"/>
          <w:sz w:val="16"/>
          <w:szCs w:val="16"/>
          <w:lang w:eastAsia="ru-RU"/>
        </w:rPr>
        <w:t> </w:t>
      </w:r>
    </w:p>
    <w:p w:rsidR="00DB5F63" w:rsidRPr="00CF3753" w:rsidRDefault="00DB5F63" w:rsidP="003C3E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375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Подпись: ________________________                      ФИО:____________________________</w:t>
      </w:r>
    </w:p>
    <w:p w:rsidR="00DB5F63" w:rsidRPr="003C3E26" w:rsidRDefault="00DB5F63" w:rsidP="003C3E26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Verdana"/>
          <w:color w:val="000000"/>
          <w:sz w:val="16"/>
          <w:szCs w:val="16"/>
          <w:lang w:eastAsia="ru-RU"/>
        </w:rPr>
      </w:pPr>
      <w:r w:rsidRPr="003C3E26">
        <w:rPr>
          <w:rFonts w:ascii="Verdana" w:hAnsi="Verdana" w:cs="Verdana"/>
          <w:color w:val="000000"/>
          <w:sz w:val="16"/>
          <w:szCs w:val="16"/>
          <w:lang w:eastAsia="ru-RU"/>
        </w:rPr>
        <w:t> </w:t>
      </w:r>
    </w:p>
    <w:p w:rsidR="00DB5F63" w:rsidRPr="003C3E26" w:rsidRDefault="00DB5F63" w:rsidP="003C3E26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Verdana"/>
          <w:color w:val="000000"/>
          <w:sz w:val="16"/>
          <w:szCs w:val="16"/>
          <w:lang w:eastAsia="ru-RU"/>
        </w:rPr>
      </w:pPr>
      <w:r w:rsidRPr="003C3E26">
        <w:rPr>
          <w:rFonts w:ascii="Verdana" w:hAnsi="Verdana" w:cs="Verdana"/>
          <w:color w:val="000000"/>
          <w:sz w:val="16"/>
          <w:szCs w:val="16"/>
          <w:lang w:eastAsia="ru-RU"/>
        </w:rPr>
        <w:t> </w:t>
      </w:r>
    </w:p>
    <w:p w:rsidR="00DB5F63" w:rsidRPr="003C3E26" w:rsidRDefault="00DB5F63" w:rsidP="003C3E26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Verdana"/>
          <w:color w:val="000000"/>
          <w:sz w:val="16"/>
          <w:szCs w:val="16"/>
          <w:lang w:eastAsia="ru-RU"/>
        </w:rPr>
      </w:pPr>
      <w:r w:rsidRPr="003C3E26">
        <w:rPr>
          <w:rFonts w:ascii="Verdana" w:hAnsi="Verdana" w:cs="Verdana"/>
          <w:color w:val="000000"/>
          <w:sz w:val="16"/>
          <w:szCs w:val="16"/>
          <w:lang w:eastAsia="ru-RU"/>
        </w:rPr>
        <w:t> </w:t>
      </w:r>
    </w:p>
    <w:p w:rsidR="00DB5F63" w:rsidRPr="003C3E26" w:rsidRDefault="00DB5F63" w:rsidP="003C3E26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Verdana"/>
          <w:color w:val="000000"/>
          <w:sz w:val="16"/>
          <w:szCs w:val="16"/>
          <w:lang w:eastAsia="ru-RU"/>
        </w:rPr>
      </w:pPr>
      <w:r w:rsidRPr="003C3E26">
        <w:rPr>
          <w:rFonts w:ascii="Verdana" w:hAnsi="Verdana" w:cs="Verdana"/>
          <w:color w:val="000000"/>
          <w:sz w:val="16"/>
          <w:szCs w:val="16"/>
          <w:lang w:eastAsia="ru-RU"/>
        </w:rPr>
        <w:t> </w:t>
      </w:r>
    </w:p>
    <w:p w:rsidR="00DB5F63" w:rsidRPr="009E0215" w:rsidRDefault="00DB5F63" w:rsidP="009E0215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Verdana"/>
          <w:color w:val="000000"/>
          <w:sz w:val="16"/>
          <w:szCs w:val="16"/>
          <w:lang w:eastAsia="ru-RU"/>
        </w:rPr>
      </w:pPr>
      <w:r w:rsidRPr="003C3E26">
        <w:rPr>
          <w:rFonts w:ascii="Verdana" w:hAnsi="Verdana" w:cs="Verdana"/>
          <w:color w:val="12A4D8"/>
          <w:kern w:val="36"/>
          <w:sz w:val="28"/>
          <w:szCs w:val="28"/>
          <w:lang w:eastAsia="ru-RU"/>
        </w:rPr>
        <w:t> </w:t>
      </w:r>
    </w:p>
    <w:p w:rsidR="00DB5F63" w:rsidRPr="009E0215" w:rsidRDefault="00DB5F63" w:rsidP="003C3E2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9E0215">
        <w:rPr>
          <w:rFonts w:ascii="Times New Roman" w:hAnsi="Times New Roman" w:cs="Times New Roman"/>
          <w:kern w:val="36"/>
          <w:sz w:val="28"/>
          <w:szCs w:val="28"/>
          <w:lang w:eastAsia="ru-RU"/>
        </w:rPr>
        <w:t>Раздел 3</w:t>
      </w:r>
    </w:p>
    <w:p w:rsidR="00DB5F63" w:rsidRPr="009E0215" w:rsidRDefault="00DB5F63" w:rsidP="003C3E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E0215">
        <w:rPr>
          <w:rFonts w:ascii="Times New Roman" w:hAnsi="Times New Roman" w:cs="Times New Roman"/>
          <w:sz w:val="28"/>
          <w:szCs w:val="28"/>
          <w:lang w:eastAsia="ru-RU"/>
        </w:rPr>
        <w:t>Достоверность и полнота изложенной в Декларации информации мною проверена:_________________________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</w:t>
      </w:r>
      <w:r w:rsidRPr="009E0215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r w:rsidRPr="009E0215">
        <w:rPr>
          <w:rFonts w:ascii="Times New Roman" w:hAnsi="Times New Roman" w:cs="Times New Roman"/>
          <w:lang w:eastAsia="ru-RU"/>
        </w:rPr>
        <w:t>(Ф.И.О., подпись)</w:t>
      </w:r>
    </w:p>
    <w:p w:rsidR="00DB5F63" w:rsidRPr="009E0215" w:rsidRDefault="00DB5F63" w:rsidP="003C3E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E0215">
        <w:rPr>
          <w:rFonts w:ascii="Times New Roman" w:hAnsi="Times New Roman" w:cs="Times New Roman"/>
          <w:sz w:val="28"/>
          <w:szCs w:val="28"/>
          <w:lang w:eastAsia="ru-RU"/>
        </w:rPr>
        <w:t>С участием (при необходимости):</w:t>
      </w:r>
    </w:p>
    <w:p w:rsidR="00DB5F63" w:rsidRPr="009E0215" w:rsidRDefault="00DB5F63" w:rsidP="003C3E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E0215">
        <w:rPr>
          <w:rFonts w:ascii="Times New Roman" w:hAnsi="Times New Roman" w:cs="Times New Roman"/>
          <w:sz w:val="28"/>
          <w:szCs w:val="28"/>
          <w:lang w:eastAsia="ru-RU"/>
        </w:rPr>
        <w:t>Представитель руководителя учреждения</w:t>
      </w:r>
    </w:p>
    <w:p w:rsidR="00DB5F63" w:rsidRPr="009E0215" w:rsidRDefault="00DB5F63" w:rsidP="003C3E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E0215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__________________                                                    </w:t>
      </w:r>
      <w:r w:rsidRPr="009E0215">
        <w:rPr>
          <w:rFonts w:ascii="Times New Roman" w:hAnsi="Times New Roman" w:cs="Times New Roman"/>
          <w:sz w:val="24"/>
          <w:szCs w:val="24"/>
          <w:lang w:eastAsia="ru-RU"/>
        </w:rPr>
        <w:t>    (Ф.И.О., подпись)</w:t>
      </w:r>
    </w:p>
    <w:p w:rsidR="00DB5F63" w:rsidRPr="009E0215" w:rsidRDefault="00DB5F63" w:rsidP="003C3E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E0215">
        <w:rPr>
          <w:rFonts w:ascii="Times New Roman" w:hAnsi="Times New Roman" w:cs="Times New Roman"/>
          <w:sz w:val="28"/>
          <w:szCs w:val="28"/>
          <w:lang w:eastAsia="ru-RU"/>
        </w:rPr>
        <w:t>Представитель юридической службы</w:t>
      </w:r>
    </w:p>
    <w:p w:rsidR="00DB5F63" w:rsidRPr="009E0215" w:rsidRDefault="00DB5F63" w:rsidP="009E02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E0215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   (Ф.И.О., подпись)</w:t>
      </w:r>
    </w:p>
    <w:p w:rsidR="00DB5F63" w:rsidRPr="009E0215" w:rsidRDefault="00DB5F63" w:rsidP="003C3E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E0215">
        <w:rPr>
          <w:rFonts w:ascii="Times New Roman" w:hAnsi="Times New Roman" w:cs="Times New Roman"/>
          <w:sz w:val="28"/>
          <w:szCs w:val="28"/>
          <w:lang w:eastAsia="ru-RU"/>
        </w:rPr>
        <w:t>Представитель кадровой службы</w:t>
      </w:r>
    </w:p>
    <w:p w:rsidR="00DB5F63" w:rsidRPr="009E0215" w:rsidRDefault="00DB5F63" w:rsidP="009E02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E0215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__________________________________________________________________(Ф.И.О., подпись)</w:t>
      </w:r>
    </w:p>
    <w:p w:rsidR="00DB5F63" w:rsidRPr="009E0215" w:rsidRDefault="00DB5F63" w:rsidP="003C3E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E0215">
        <w:rPr>
          <w:rFonts w:ascii="Times New Roman" w:hAnsi="Times New Roman" w:cs="Times New Roman"/>
          <w:sz w:val="28"/>
          <w:szCs w:val="28"/>
          <w:lang w:eastAsia="ru-RU"/>
        </w:rPr>
        <w:t>Решение непосредственного начальника по декларации (подтвердить подписью):</w:t>
      </w:r>
    </w:p>
    <w:tbl>
      <w:tblPr>
        <w:tblW w:w="0" w:type="auto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7122"/>
        <w:gridCol w:w="2248"/>
      </w:tblGrid>
      <w:tr w:rsidR="00DB5F63" w:rsidRPr="00205702">
        <w:trPr>
          <w:tblCellSpacing w:w="0" w:type="dxa"/>
        </w:trPr>
        <w:tc>
          <w:tcPr>
            <w:tcW w:w="7695" w:type="dxa"/>
            <w:shd w:val="clear" w:color="auto" w:fill="FFFFFF"/>
            <w:vAlign w:val="center"/>
          </w:tcPr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Конфликт интересов не был обнаружен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5F63" w:rsidRPr="00205702">
        <w:trPr>
          <w:trHeight w:val="1080"/>
          <w:tblCellSpacing w:w="0" w:type="dxa"/>
        </w:trPr>
        <w:tc>
          <w:tcPr>
            <w:tcW w:w="7695" w:type="dxa"/>
            <w:shd w:val="clear" w:color="auto" w:fill="FFFFFF"/>
            <w:vAlign w:val="center"/>
          </w:tcPr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не рассматриваю как конфликт интересов ситуацию, которая, по мнению декларировавшего их работника, создает или может создать конфликт с интересами организации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5F63" w:rsidRPr="00205702">
        <w:trPr>
          <w:tblCellSpacing w:w="0" w:type="dxa"/>
        </w:trPr>
        <w:tc>
          <w:tcPr>
            <w:tcW w:w="7695" w:type="dxa"/>
            <w:shd w:val="clear" w:color="auto" w:fill="FFFFFF"/>
            <w:vAlign w:val="center"/>
          </w:tcPr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[указать какой информации]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5F63" w:rsidRPr="00205702">
        <w:trPr>
          <w:tblCellSpacing w:w="0" w:type="dxa"/>
        </w:trPr>
        <w:tc>
          <w:tcPr>
            <w:tcW w:w="7695" w:type="dxa"/>
            <w:shd w:val="clear" w:color="auto" w:fill="FFFFFF"/>
            <w:vAlign w:val="center"/>
          </w:tcPr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</w:t>
            </w:r>
          </w:p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[указать, от каких вопросов]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5F63" w:rsidRPr="00205702">
        <w:trPr>
          <w:tblCellSpacing w:w="0" w:type="dxa"/>
        </w:trPr>
        <w:tc>
          <w:tcPr>
            <w:tcW w:w="7695" w:type="dxa"/>
            <w:shd w:val="clear" w:color="auto" w:fill="FFFFFF"/>
            <w:vAlign w:val="center"/>
          </w:tcPr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пересмотрел круг обязанностей и трудовых функций работника</w:t>
            </w:r>
          </w:p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[указать каких обязанностей]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5F63" w:rsidRPr="00205702">
        <w:trPr>
          <w:tblCellSpacing w:w="0" w:type="dxa"/>
        </w:trPr>
        <w:tc>
          <w:tcPr>
            <w:tcW w:w="7695" w:type="dxa"/>
            <w:shd w:val="clear" w:color="auto" w:fill="FFFFFF"/>
            <w:vAlign w:val="center"/>
          </w:tcPr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интересами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5F63" w:rsidRPr="00205702">
        <w:trPr>
          <w:tblCellSpacing w:w="0" w:type="dxa"/>
        </w:trPr>
        <w:tc>
          <w:tcPr>
            <w:tcW w:w="7695" w:type="dxa"/>
            <w:shd w:val="clear" w:color="auto" w:fill="FFFFFF"/>
            <w:vAlign w:val="center"/>
          </w:tcPr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5F63" w:rsidRPr="00205702">
        <w:trPr>
          <w:tblCellSpacing w:w="0" w:type="dxa"/>
        </w:trPr>
        <w:tc>
          <w:tcPr>
            <w:tcW w:w="7695" w:type="dxa"/>
            <w:shd w:val="clear" w:color="auto" w:fill="FFFFFF"/>
            <w:vAlign w:val="center"/>
          </w:tcPr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5F63" w:rsidRPr="00205702">
        <w:trPr>
          <w:tblCellSpacing w:w="0" w:type="dxa"/>
        </w:trPr>
        <w:tc>
          <w:tcPr>
            <w:tcW w:w="7695" w:type="dxa"/>
            <w:shd w:val="clear" w:color="auto" w:fill="FFFFFF"/>
            <w:vAlign w:val="center"/>
          </w:tcPr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передал декларацию вышестоящему руководителю для проверки и определения наилучшего способа разрешения конфликтов интересов в связи с тем, что ______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F63" w:rsidRPr="009E0215" w:rsidRDefault="00DB5F63" w:rsidP="003C3E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02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DB5F63" w:rsidRPr="009E0215" w:rsidRDefault="00DB5F63" w:rsidP="003C3E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E021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B5F63" w:rsidRPr="003C3E26" w:rsidRDefault="00DB5F63" w:rsidP="003C3E2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B5F63" w:rsidRPr="003C3E26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5F63" w:rsidRDefault="00DB5F63" w:rsidP="003C3E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5F63" w:rsidRDefault="00DB5F63">
      <w:bookmarkStart w:id="42" w:name="_GoBack"/>
      <w:bookmarkEnd w:id="42"/>
    </w:p>
    <w:sectPr w:rsidR="00DB5F63" w:rsidSect="00CF375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5F63" w:rsidRDefault="00DB5F63" w:rsidP="003C3E26">
      <w:pPr>
        <w:spacing w:after="0" w:line="240" w:lineRule="auto"/>
      </w:pPr>
      <w:r>
        <w:separator/>
      </w:r>
    </w:p>
  </w:endnote>
  <w:endnote w:type="continuationSeparator" w:id="1">
    <w:p w:rsidR="00DB5F63" w:rsidRDefault="00DB5F63" w:rsidP="003C3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5F63" w:rsidRDefault="00DB5F63" w:rsidP="003C3E26">
      <w:pPr>
        <w:spacing w:after="0" w:line="240" w:lineRule="auto"/>
      </w:pPr>
      <w:r>
        <w:separator/>
      </w:r>
    </w:p>
  </w:footnote>
  <w:footnote w:type="continuationSeparator" w:id="1">
    <w:p w:rsidR="00DB5F63" w:rsidRDefault="00DB5F63" w:rsidP="003C3E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6CB2"/>
    <w:rsid w:val="00205702"/>
    <w:rsid w:val="003C3E26"/>
    <w:rsid w:val="003C515E"/>
    <w:rsid w:val="003F2518"/>
    <w:rsid w:val="00436080"/>
    <w:rsid w:val="0044564F"/>
    <w:rsid w:val="0051559B"/>
    <w:rsid w:val="00565ABD"/>
    <w:rsid w:val="005A1AB4"/>
    <w:rsid w:val="00635F31"/>
    <w:rsid w:val="00775A47"/>
    <w:rsid w:val="00951CF4"/>
    <w:rsid w:val="009E0215"/>
    <w:rsid w:val="00B35CFE"/>
    <w:rsid w:val="00C64254"/>
    <w:rsid w:val="00CE0DDE"/>
    <w:rsid w:val="00CF3753"/>
    <w:rsid w:val="00DB5F63"/>
    <w:rsid w:val="00E76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E26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3C3E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C3E2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3C3E2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C3E26"/>
    <w:rPr>
      <w:sz w:val="20"/>
      <w:szCs w:val="20"/>
    </w:rPr>
  </w:style>
  <w:style w:type="paragraph" w:customStyle="1" w:styleId="ConsPlusNonformat">
    <w:name w:val="ConsPlusNonformat"/>
    <w:uiPriority w:val="99"/>
    <w:rsid w:val="003C3E2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C3E26"/>
    <w:rPr>
      <w:vertAlign w:val="superscript"/>
    </w:rPr>
  </w:style>
  <w:style w:type="character" w:styleId="Hyperlink">
    <w:name w:val="Hyperlink"/>
    <w:basedOn w:val="DefaultParagraphFont"/>
    <w:uiPriority w:val="99"/>
    <w:semiHidden/>
    <w:rsid w:val="003C3E26"/>
    <w:rPr>
      <w:color w:val="0000FF"/>
      <w:u w:val="single"/>
    </w:rPr>
  </w:style>
  <w:style w:type="table" w:styleId="TableGrid">
    <w:name w:val="Table Grid"/>
    <w:basedOn w:val="TableNormal"/>
    <w:uiPriority w:val="99"/>
    <w:rsid w:val="003C3E26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C3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CF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F37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55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8</Pages>
  <Words>1865</Words>
  <Characters>10632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Учитель</dc:creator>
  <cp:keywords/>
  <dc:description/>
  <cp:lastModifiedBy>Владелец</cp:lastModifiedBy>
  <cp:revision>3</cp:revision>
  <cp:lastPrinted>2016-08-16T06:42:00Z</cp:lastPrinted>
  <dcterms:created xsi:type="dcterms:W3CDTF">2016-08-19T11:21:00Z</dcterms:created>
  <dcterms:modified xsi:type="dcterms:W3CDTF">2016-08-19T11:36:00Z</dcterms:modified>
</cp:coreProperties>
</file>